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EAA" w:rsidRDefault="00B53EAA" w:rsidP="00E75D0F">
      <w:pPr>
        <w:bidi/>
        <w:rPr>
          <w:rFonts w:ascii="Arial" w:hAnsi="Arial" w:cs="Arial"/>
          <w:sz w:val="20"/>
          <w:szCs w:val="20"/>
          <w:rtl/>
        </w:rPr>
      </w:pPr>
    </w:p>
    <w:p w:rsidR="00B53EAA" w:rsidRDefault="00B53EAA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B53EAA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B53EAA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B53EAA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B53EAA" w:rsidRPr="00E75D0F" w:rsidRDefault="00B53EAA" w:rsidP="005D535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10.</w:t>
            </w:r>
            <w:r w:rsidR="005D5356">
              <w:rPr>
                <w:rFonts w:ascii="Arial" w:hAnsi="Arial" w:cs="Arial" w:hint="cs"/>
                <w:b/>
                <w:sz w:val="22"/>
                <w:szCs w:val="22"/>
                <w:rtl/>
              </w:rPr>
              <w:t>2013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2A5F9B" w:rsidRDefault="00B53EAA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B53EAA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B53EAA" w:rsidRDefault="005D5356" w:rsidP="00063FC6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  <w:r w:rsidR="00B53EAA" w:rsidRPr="00813E93">
        <w:rPr>
          <w:rFonts w:ascii="Arial" w:hAnsi="Arial" w:cs="Arial"/>
          <w:b/>
          <w:sz w:val="22"/>
          <w:szCs w:val="22"/>
          <w:rtl/>
        </w:rPr>
        <w:t>ה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B53EAA">
        <w:rPr>
          <w:rFonts w:ascii="Arial" w:hAnsi="Arial" w:cs="Arial"/>
          <w:b/>
          <w:sz w:val="28"/>
          <w:szCs w:val="28"/>
        </w:rPr>
        <w:t>×</w:t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B53EAA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B53EAA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B53EAA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B53EAA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B53EAA" w:rsidRPr="00813E93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E75D0F">
        <w:tc>
          <w:tcPr>
            <w:tcW w:w="917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EAA" w:rsidRPr="00E75D0F" w:rsidTr="00E75D0F">
        <w:tc>
          <w:tcPr>
            <w:tcW w:w="9178" w:type="dxa"/>
          </w:tcPr>
          <w:p w:rsidR="00B53EAA" w:rsidRPr="00E75D0F" w:rsidRDefault="00B53EAA" w:rsidP="00883653">
            <w:pPr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המשרד מבקש לקבל שירותי תחזוקה לתוכנות אלו.</w:t>
            </w:r>
          </w:p>
        </w:tc>
      </w:tr>
    </w:tbl>
    <w:p w:rsidR="00B53EAA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53EAA" w:rsidRPr="004E5FA3" w:rsidRDefault="00B53EAA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B53EAA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B53EAA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B53EAA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B53EAA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8"/>
          <w:szCs w:val="28"/>
          <w:rtl/>
        </w:rPr>
        <w:t xml:space="preserve">  </w:t>
      </w:r>
      <w:r w:rsidR="00B53EAA" w:rsidRPr="007374D4">
        <w:rPr>
          <w:rFonts w:ascii="Arial" w:hAnsi="Arial" w:cs="Arial"/>
          <w:b/>
          <w:sz w:val="22"/>
          <w:szCs w:val="22"/>
          <w:rtl/>
        </w:rPr>
        <w:t>כן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</w:t>
      </w:r>
      <w:r w:rsidR="00B53EAA">
        <w:rPr>
          <w:rFonts w:ascii="Arial" w:hAnsi="Arial" w:cs="Arial"/>
          <w:b/>
          <w:sz w:val="28"/>
          <w:szCs w:val="28"/>
          <w:rtl/>
        </w:rPr>
        <w:t xml:space="preserve">  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53EAA" w:rsidRPr="00813E93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53EAA" w:rsidRPr="00813E93" w:rsidTr="0008299D">
        <w:tc>
          <w:tcPr>
            <w:tcW w:w="3085" w:type="dxa"/>
          </w:tcPr>
          <w:p w:rsidR="00B53EAA" w:rsidRPr="00813E93" w:rsidRDefault="005D5356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B53EAA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B53EA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F75D7B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D53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B53EAA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24E55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hint="cs"/>
                <w:rtl/>
              </w:rPr>
              <w:t xml:space="preserve">1,833,703 ₪ </w:t>
            </w:r>
            <w:bookmarkStart w:id="0" w:name="_GoBack"/>
            <w:bookmarkEnd w:id="0"/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5D535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</w:t>
            </w:r>
            <w:r w:rsidR="005D5356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-31.12.201</w:t>
            </w:r>
            <w:r w:rsidR="005D5356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Cs/>
          <w:rtl/>
        </w:rPr>
      </w:pPr>
    </w:p>
    <w:p w:rsidR="005D5356" w:rsidRDefault="005D5356" w:rsidP="00661651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B53EAA" w:rsidRPr="00BD3C63" w:rsidRDefault="00B53EAA" w:rsidP="005D5356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lastRenderedPageBreak/>
        <w:t xml:space="preserve">נימוקים כי הספק הוא ספק יחיד </w:t>
      </w:r>
    </w:p>
    <w:p w:rsidR="00B53EAA" w:rsidRDefault="00B53EAA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661651">
        <w:tc>
          <w:tcPr>
            <w:tcW w:w="8522" w:type="dxa"/>
          </w:tcPr>
          <w:p w:rsidR="00B53EAA" w:rsidRPr="00E75D0F" w:rsidRDefault="00B53EAA" w:rsidP="00C96E0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 ללא ביצוע פעילות הסבה ארוכה ומורכבת.</w:t>
            </w:r>
          </w:p>
          <w:p w:rsidR="00B53EAA" w:rsidRPr="00E75D0F" w:rsidRDefault="00B53EAA" w:rsidP="0088365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התחזוקה לתוכנה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B53EAA" w:rsidRPr="00E75D0F" w:rsidTr="00E75D0F">
        <w:tc>
          <w:tcPr>
            <w:tcW w:w="2698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B53EAA" w:rsidRPr="00E75D0F" w:rsidRDefault="00B53EAA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B53EAA" w:rsidRPr="00E75D0F" w:rsidTr="00E75D0F">
        <w:tc>
          <w:tcPr>
            <w:tcW w:w="269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B53EAA" w:rsidRPr="00813E93" w:rsidRDefault="00B53EAA" w:rsidP="00E75D0F">
      <w:pPr>
        <w:bidi/>
        <w:rPr>
          <w:rtl/>
        </w:rPr>
      </w:pPr>
      <w:r>
        <w:rPr>
          <w:rtl/>
        </w:rPr>
        <w:t xml:space="preserve"> </w:t>
      </w:r>
    </w:p>
    <w:p w:rsidR="00B53EAA" w:rsidRPr="00600A0F" w:rsidRDefault="00B53EAA" w:rsidP="00E75D0F">
      <w:pPr>
        <w:bidi/>
        <w:ind w:left="386"/>
        <w:rPr>
          <w:rFonts w:ascii="Arial" w:hAnsi="Arial" w:cs="Arial"/>
          <w:rtl/>
        </w:rPr>
      </w:pPr>
    </w:p>
    <w:sectPr w:rsidR="00B53EAA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EAA" w:rsidRDefault="00B53EAA">
      <w:r>
        <w:separator/>
      </w:r>
    </w:p>
  </w:endnote>
  <w:endnote w:type="continuationSeparator" w:id="0">
    <w:p w:rsidR="00B53EAA" w:rsidRDefault="00B53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EAA" w:rsidRDefault="00B53EAA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524E55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B53EAA" w:rsidRDefault="00B53EAA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B53EAA" w:rsidRDefault="00B53EAA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B53EAA" w:rsidRPr="000A6440" w:rsidRDefault="00B53EAA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EAA" w:rsidRDefault="00B53EAA">
      <w:r>
        <w:separator/>
      </w:r>
    </w:p>
  </w:footnote>
  <w:footnote w:type="continuationSeparator" w:id="0">
    <w:p w:rsidR="00B53EAA" w:rsidRDefault="00B53E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B53EAA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B53EAA" w:rsidRDefault="00B53EAA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B53EAA" w:rsidRDefault="005D5356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53EAA" w:rsidRPr="00AA4CCB" w:rsidRDefault="00B53EAA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3FC6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D07DE"/>
    <w:rsid w:val="000D6F9C"/>
    <w:rsid w:val="001245A3"/>
    <w:rsid w:val="0015080F"/>
    <w:rsid w:val="0015308E"/>
    <w:rsid w:val="001551E1"/>
    <w:rsid w:val="00155A94"/>
    <w:rsid w:val="00160E80"/>
    <w:rsid w:val="001661ED"/>
    <w:rsid w:val="0018633A"/>
    <w:rsid w:val="00192367"/>
    <w:rsid w:val="0019616B"/>
    <w:rsid w:val="001B3A06"/>
    <w:rsid w:val="001C310B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93B00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071C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24E55"/>
    <w:rsid w:val="0054012B"/>
    <w:rsid w:val="00546B53"/>
    <w:rsid w:val="00552ABF"/>
    <w:rsid w:val="0055401D"/>
    <w:rsid w:val="0055709B"/>
    <w:rsid w:val="00573F46"/>
    <w:rsid w:val="00596709"/>
    <w:rsid w:val="005A1E62"/>
    <w:rsid w:val="005B24A5"/>
    <w:rsid w:val="005B6A89"/>
    <w:rsid w:val="005D5356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20FE"/>
    <w:rsid w:val="006529E5"/>
    <w:rsid w:val="0065400B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42A39"/>
    <w:rsid w:val="00870B42"/>
    <w:rsid w:val="0087433A"/>
    <w:rsid w:val="00882DD4"/>
    <w:rsid w:val="00883653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0961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53EAA"/>
    <w:rsid w:val="00B6079A"/>
    <w:rsid w:val="00B6111F"/>
    <w:rsid w:val="00B63BF8"/>
    <w:rsid w:val="00BA04CA"/>
    <w:rsid w:val="00BA05F4"/>
    <w:rsid w:val="00BA2A50"/>
    <w:rsid w:val="00BA479E"/>
    <w:rsid w:val="00BD3C63"/>
    <w:rsid w:val="00C07FA4"/>
    <w:rsid w:val="00C1240F"/>
    <w:rsid w:val="00C15008"/>
    <w:rsid w:val="00C242BE"/>
    <w:rsid w:val="00C26B2E"/>
    <w:rsid w:val="00C449F1"/>
    <w:rsid w:val="00C56261"/>
    <w:rsid w:val="00C6733E"/>
    <w:rsid w:val="00C7701D"/>
    <w:rsid w:val="00C807AF"/>
    <w:rsid w:val="00C96E0E"/>
    <w:rsid w:val="00CA4871"/>
    <w:rsid w:val="00CA645C"/>
    <w:rsid w:val="00CA7F65"/>
    <w:rsid w:val="00CB4CB4"/>
    <w:rsid w:val="00CC01E5"/>
    <w:rsid w:val="00CC22FC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1B46"/>
    <w:rsid w:val="00EA4A9F"/>
    <w:rsid w:val="00EA7B88"/>
    <w:rsid w:val="00EC1EFD"/>
    <w:rsid w:val="00ED2BA0"/>
    <w:rsid w:val="00ED6318"/>
    <w:rsid w:val="00ED6D1F"/>
    <w:rsid w:val="00EE0A78"/>
    <w:rsid w:val="00EE5F7C"/>
    <w:rsid w:val="00F02D21"/>
    <w:rsid w:val="00F23B12"/>
    <w:rsid w:val="00F35D1E"/>
    <w:rsid w:val="00F4194F"/>
    <w:rsid w:val="00F4368D"/>
    <w:rsid w:val="00F52885"/>
    <w:rsid w:val="00F5681B"/>
    <w:rsid w:val="00F75D7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10</TotalTime>
  <Pages>2</Pages>
  <Words>264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שי גויטע</cp:lastModifiedBy>
  <cp:revision>3</cp:revision>
  <cp:lastPrinted>2013-10-15T10:17:00Z</cp:lastPrinted>
  <dcterms:created xsi:type="dcterms:W3CDTF">2013-10-08T06:52:00Z</dcterms:created>
  <dcterms:modified xsi:type="dcterms:W3CDTF">2013-10-15T10:27:00Z</dcterms:modified>
</cp:coreProperties>
</file>